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CAEBC1" w14:textId="77777777" w:rsidR="00FC4968" w:rsidRDefault="00FC4968" w:rsidP="00411AFE">
      <w:pPr>
        <w:jc w:val="center"/>
        <w:rPr>
          <w:b/>
          <w:bCs/>
          <w:lang w:val="en-GB"/>
        </w:rPr>
      </w:pPr>
    </w:p>
    <w:p w14:paraId="15C30D0E" w14:textId="77777777" w:rsidR="00FC4968" w:rsidRDefault="00FC4968" w:rsidP="00411AFE">
      <w:pPr>
        <w:jc w:val="center"/>
        <w:rPr>
          <w:b/>
          <w:bCs/>
          <w:lang w:val="en-GB"/>
        </w:rPr>
      </w:pPr>
    </w:p>
    <w:p w14:paraId="362580C2" w14:textId="77777777" w:rsidR="00FD3AA0" w:rsidRDefault="00FD3AA0" w:rsidP="00FD3AA0">
      <w:pPr>
        <w:jc w:val="both"/>
        <w:rPr>
          <w:b/>
          <w:bCs/>
          <w:lang w:val="fr-BE"/>
        </w:rPr>
      </w:pPr>
    </w:p>
    <w:p w14:paraId="0C0910B6" w14:textId="77777777" w:rsidR="00643013" w:rsidRPr="00A361D1" w:rsidRDefault="00F6593A">
      <w:pPr>
        <w:jc w:val="center"/>
        <w:rPr>
          <w:b/>
          <w:bCs/>
          <w:lang w:val="nl-NL"/>
        </w:rPr>
      </w:pPr>
      <w:r w:rsidRPr="00A361D1">
        <w:rPr>
          <w:b/>
          <w:bCs/>
          <w:lang w:val="nl-NL"/>
        </w:rPr>
        <w:t>Betreft: Toestemming voor beëindiging van beeldrechten</w:t>
      </w:r>
    </w:p>
    <w:p w14:paraId="52D2CBC4" w14:textId="77777777" w:rsidR="00643013" w:rsidRPr="00A361D1" w:rsidRDefault="00F6593A">
      <w:pPr>
        <w:jc w:val="center"/>
        <w:rPr>
          <w:b/>
          <w:bCs/>
          <w:color w:val="0070C0"/>
          <w:lang w:val="nl-NL"/>
        </w:rPr>
      </w:pPr>
      <w:r w:rsidRPr="00A361D1">
        <w:rPr>
          <w:b/>
          <w:bCs/>
          <w:color w:val="0070C0"/>
          <w:lang w:val="nl-NL"/>
        </w:rPr>
        <w:t xml:space="preserve">Interview met Roger </w:t>
      </w:r>
      <w:proofErr w:type="spellStart"/>
      <w:r w:rsidRPr="00A361D1">
        <w:rPr>
          <w:b/>
          <w:bCs/>
          <w:color w:val="0070C0"/>
          <w:lang w:val="nl-NL"/>
        </w:rPr>
        <w:t>Nols</w:t>
      </w:r>
      <w:proofErr w:type="spellEnd"/>
      <w:r w:rsidRPr="00A361D1">
        <w:rPr>
          <w:b/>
          <w:bCs/>
          <w:color w:val="0070C0"/>
          <w:lang w:val="nl-NL"/>
        </w:rPr>
        <w:t xml:space="preserve"> en de geschiedenis van Schaarbeek </w:t>
      </w:r>
    </w:p>
    <w:p w14:paraId="32E4648B" w14:textId="77777777" w:rsidR="00FD3AA0" w:rsidRPr="00A361D1" w:rsidRDefault="00FD3AA0" w:rsidP="00FD3AA0">
      <w:pPr>
        <w:jc w:val="both"/>
        <w:rPr>
          <w:b/>
          <w:bCs/>
          <w:lang w:val="nl-NL"/>
        </w:rPr>
      </w:pPr>
    </w:p>
    <w:p w14:paraId="7BDFFA23" w14:textId="77777777" w:rsidR="00643013" w:rsidRPr="00A361D1" w:rsidRDefault="00F6593A">
      <w:pPr>
        <w:jc w:val="both"/>
        <w:rPr>
          <w:b/>
          <w:bCs/>
          <w:lang w:val="nl-NL"/>
        </w:rPr>
      </w:pPr>
      <w:r w:rsidRPr="00A361D1">
        <w:rPr>
          <w:b/>
          <w:bCs/>
          <w:lang w:val="nl-NL"/>
        </w:rPr>
        <w:t>Ondergetekende</w:t>
      </w:r>
    </w:p>
    <w:p w14:paraId="5A8C0C0C" w14:textId="77FD8B4E" w:rsidR="00643013" w:rsidRPr="00A361D1" w:rsidRDefault="00F6593A">
      <w:pPr>
        <w:jc w:val="both"/>
        <w:rPr>
          <w:lang w:val="nl-NL"/>
        </w:rPr>
      </w:pPr>
      <w:r w:rsidRPr="00A361D1">
        <w:rPr>
          <w:lang w:val="nl-NL"/>
        </w:rPr>
        <w:t xml:space="preserve">Volledige naam: </w:t>
      </w:r>
      <w:r w:rsidRPr="00A361D1">
        <w:rPr>
          <w:lang w:val="nl-NL"/>
        </w:rPr>
        <w:t>.......................................................................................................................................</w:t>
      </w:r>
    </w:p>
    <w:p w14:paraId="49B70199" w14:textId="5031FE4D" w:rsidR="00643013" w:rsidRPr="00A361D1" w:rsidRDefault="00DA5433">
      <w:pPr>
        <w:jc w:val="both"/>
        <w:rPr>
          <w:lang w:val="nl-NL"/>
        </w:rPr>
      </w:pPr>
      <w:r w:rsidRPr="00A361D1">
        <w:rPr>
          <w:lang w:val="nl-NL"/>
        </w:rPr>
        <w:t>Woonplaats</w:t>
      </w:r>
      <w:r w:rsidR="00F6593A" w:rsidRPr="00A361D1">
        <w:rPr>
          <w:lang w:val="nl-NL"/>
        </w:rPr>
        <w:t xml:space="preserve">: </w:t>
      </w:r>
      <w:r w:rsidR="00F6593A" w:rsidRPr="00A361D1">
        <w:rPr>
          <w:lang w:val="nl-NL"/>
        </w:rPr>
        <w:t>.............................................................................................................................................</w:t>
      </w:r>
    </w:p>
    <w:p w14:paraId="714DBC5B" w14:textId="77777777" w:rsidR="00DA5433" w:rsidRPr="00A361D1" w:rsidRDefault="00DA5433" w:rsidP="00FD3AA0">
      <w:pPr>
        <w:jc w:val="both"/>
        <w:rPr>
          <w:lang w:val="nl-NL"/>
        </w:rPr>
      </w:pPr>
    </w:p>
    <w:p w14:paraId="0CC5313D" w14:textId="33B75AD8" w:rsidR="00643013" w:rsidRPr="00A361D1" w:rsidRDefault="00F6593A">
      <w:pPr>
        <w:jc w:val="both"/>
        <w:rPr>
          <w:lang w:val="nl-NL"/>
        </w:rPr>
      </w:pPr>
      <w:r w:rsidRPr="00A361D1">
        <w:rPr>
          <w:lang w:val="nl-NL"/>
        </w:rPr>
        <w:t xml:space="preserve">Geeft toelating aan </w:t>
      </w:r>
      <w:r w:rsidR="00523F52" w:rsidRPr="00A361D1">
        <w:rPr>
          <w:lang w:val="nl-NL"/>
        </w:rPr>
        <w:t xml:space="preserve">............................................. </w:t>
      </w:r>
      <w:r w:rsidR="00E640CD" w:rsidRPr="00A361D1">
        <w:rPr>
          <w:color w:val="0070C0"/>
          <w:lang w:val="nl-NL"/>
        </w:rPr>
        <w:t xml:space="preserve">[naam, voornaam] </w:t>
      </w:r>
      <w:r w:rsidR="00523F52" w:rsidRPr="00A361D1">
        <w:rPr>
          <w:lang w:val="nl-NL"/>
        </w:rPr>
        <w:t xml:space="preserve">wonende op ............................................. </w:t>
      </w:r>
      <w:r w:rsidR="00E640CD" w:rsidRPr="00A361D1">
        <w:rPr>
          <w:color w:val="0070C0"/>
          <w:lang w:val="nl-NL"/>
        </w:rPr>
        <w:t xml:space="preserve">[postadres] </w:t>
      </w:r>
      <w:r w:rsidRPr="00A361D1">
        <w:rPr>
          <w:lang w:val="nl-NL"/>
        </w:rPr>
        <w:t xml:space="preserve">om mij te filmen op </w:t>
      </w:r>
      <w:r w:rsidR="00E640CD" w:rsidRPr="00A361D1">
        <w:rPr>
          <w:lang w:val="nl-NL"/>
        </w:rPr>
        <w:t xml:space="preserve">.......................................... </w:t>
      </w:r>
      <w:r w:rsidR="00752101" w:rsidRPr="00A361D1">
        <w:rPr>
          <w:color w:val="0070C0"/>
          <w:lang w:val="nl-NL"/>
        </w:rPr>
        <w:t xml:space="preserve">[datum] </w:t>
      </w:r>
      <w:r w:rsidRPr="00A361D1">
        <w:rPr>
          <w:lang w:val="nl-NL"/>
        </w:rPr>
        <w:t xml:space="preserve">op </w:t>
      </w:r>
      <w:r w:rsidR="00E640CD" w:rsidRPr="00A361D1">
        <w:rPr>
          <w:lang w:val="nl-NL"/>
        </w:rPr>
        <w:t xml:space="preserve">............................................................... </w:t>
      </w:r>
      <w:r w:rsidR="00752101" w:rsidRPr="00A361D1">
        <w:rPr>
          <w:color w:val="0070C0"/>
          <w:lang w:val="nl-NL"/>
        </w:rPr>
        <w:t xml:space="preserve">[adres </w:t>
      </w:r>
      <w:r w:rsidR="00E640CD" w:rsidRPr="00A361D1">
        <w:rPr>
          <w:color w:val="0070C0"/>
          <w:lang w:val="nl-NL"/>
        </w:rPr>
        <w:t>van ontmoeting</w:t>
      </w:r>
      <w:r w:rsidR="00752101" w:rsidRPr="00A361D1">
        <w:rPr>
          <w:color w:val="0070C0"/>
          <w:lang w:val="nl-NL"/>
        </w:rPr>
        <w:t xml:space="preserve">] </w:t>
      </w:r>
      <w:r w:rsidR="0014316B" w:rsidRPr="00A361D1">
        <w:rPr>
          <w:lang w:val="nl-NL"/>
        </w:rPr>
        <w:t xml:space="preserve">voor </w:t>
      </w:r>
      <w:r w:rsidR="00DE5A38" w:rsidRPr="00A361D1">
        <w:rPr>
          <w:lang w:val="nl-NL"/>
        </w:rPr>
        <w:t xml:space="preserve">een interview in het </w:t>
      </w:r>
      <w:r w:rsidR="0014316B" w:rsidRPr="00A361D1">
        <w:rPr>
          <w:lang w:val="nl-NL"/>
        </w:rPr>
        <w:t xml:space="preserve">kader van het </w:t>
      </w:r>
      <w:r w:rsidR="00A361D1">
        <w:rPr>
          <w:lang w:val="nl-NL"/>
        </w:rPr>
        <w:t xml:space="preserve">educatief pakket </w:t>
      </w:r>
      <w:r w:rsidR="00607260" w:rsidRPr="00A361D1">
        <w:rPr>
          <w:lang w:val="nl-NL"/>
        </w:rPr>
        <w:t xml:space="preserve">van het Brussels Studies Institute en de gemeente Schaarbeek </w:t>
      </w:r>
      <w:r w:rsidR="0014316B" w:rsidRPr="00A361D1">
        <w:rPr>
          <w:lang w:val="nl-NL"/>
        </w:rPr>
        <w:t xml:space="preserve">over </w:t>
      </w:r>
      <w:r w:rsidR="00607260" w:rsidRPr="00A361D1">
        <w:rPr>
          <w:lang w:val="nl-NL"/>
        </w:rPr>
        <w:t xml:space="preserve">haar geschiedenis </w:t>
      </w:r>
      <w:r w:rsidR="0014316B" w:rsidRPr="00A361D1">
        <w:rPr>
          <w:lang w:val="nl-NL"/>
        </w:rPr>
        <w:t xml:space="preserve">in de jaren 1970 en 1980. </w:t>
      </w:r>
    </w:p>
    <w:p w14:paraId="03FE9ECC" w14:textId="77777777" w:rsidR="00643013" w:rsidRPr="00A361D1" w:rsidRDefault="00F6593A">
      <w:pPr>
        <w:jc w:val="both"/>
        <w:rPr>
          <w:lang w:val="nl-NL"/>
        </w:rPr>
      </w:pPr>
      <w:r w:rsidRPr="00A361D1">
        <w:rPr>
          <w:lang w:val="nl-NL"/>
        </w:rPr>
        <w:t xml:space="preserve">In overeenstemming met de bepalingen betreffende de beeldrechten, ga ik ermee akkoord dat de opnames waarin ik verschijn gebruikt mogen worden door </w:t>
      </w:r>
      <w:r w:rsidR="00E640CD" w:rsidRPr="00A361D1">
        <w:rPr>
          <w:lang w:val="nl-NL"/>
        </w:rPr>
        <w:t xml:space="preserve">de </w:t>
      </w:r>
      <w:r w:rsidR="00607260" w:rsidRPr="00A361D1">
        <w:rPr>
          <w:lang w:val="nl-NL"/>
        </w:rPr>
        <w:t xml:space="preserve">school </w:t>
      </w:r>
      <w:r w:rsidR="00E640CD" w:rsidRPr="00A361D1">
        <w:rPr>
          <w:lang w:val="nl-NL"/>
        </w:rPr>
        <w:t xml:space="preserve">....................................................................................... </w:t>
      </w:r>
      <w:r w:rsidR="00E640CD" w:rsidRPr="00A361D1">
        <w:rPr>
          <w:color w:val="0070C0"/>
          <w:lang w:val="nl-NL"/>
        </w:rPr>
        <w:t xml:space="preserve">[naam van de school] </w:t>
      </w:r>
      <w:r w:rsidR="00E640CD" w:rsidRPr="00A361D1">
        <w:rPr>
          <w:lang w:val="nl-NL"/>
        </w:rPr>
        <w:t xml:space="preserve">gevestigd op .................................................................................... </w:t>
      </w:r>
      <w:r w:rsidR="00E640CD" w:rsidRPr="00A361D1">
        <w:rPr>
          <w:color w:val="0070C0"/>
          <w:lang w:val="nl-NL"/>
        </w:rPr>
        <w:t xml:space="preserve">[adres van de school] </w:t>
      </w:r>
      <w:r w:rsidR="00E640CD" w:rsidRPr="00A361D1">
        <w:rPr>
          <w:lang w:val="nl-NL"/>
        </w:rPr>
        <w:t xml:space="preserve">alsook door </w:t>
      </w:r>
      <w:r w:rsidR="00DA5433" w:rsidRPr="00A361D1">
        <w:rPr>
          <w:lang w:val="nl-NL"/>
        </w:rPr>
        <w:t xml:space="preserve">het </w:t>
      </w:r>
      <w:r w:rsidR="00607260" w:rsidRPr="00A361D1">
        <w:rPr>
          <w:lang w:val="nl-NL"/>
        </w:rPr>
        <w:t xml:space="preserve">Brussels Studies Institute in het </w:t>
      </w:r>
      <w:r w:rsidRPr="00A361D1">
        <w:rPr>
          <w:lang w:val="nl-NL"/>
        </w:rPr>
        <w:t xml:space="preserve">kader van zijn academische </w:t>
      </w:r>
      <w:r w:rsidR="00DA5433" w:rsidRPr="00A361D1">
        <w:rPr>
          <w:lang w:val="nl-NL"/>
        </w:rPr>
        <w:t xml:space="preserve">en onderzoeksactiviteiten </w:t>
      </w:r>
      <w:r w:rsidR="00E640CD" w:rsidRPr="00A361D1">
        <w:rPr>
          <w:lang w:val="nl-NL"/>
        </w:rPr>
        <w:t xml:space="preserve">en </w:t>
      </w:r>
      <w:r w:rsidR="00F666CB" w:rsidRPr="00A361D1">
        <w:rPr>
          <w:lang w:val="nl-NL"/>
        </w:rPr>
        <w:t>door de gemeente Schaarbeek in het kader van zijn activiteiten met de scholen van de gemeente, en dit voor onbeperkte duur</w:t>
      </w:r>
      <w:r w:rsidRPr="00A361D1">
        <w:rPr>
          <w:lang w:val="nl-NL"/>
        </w:rPr>
        <w:t xml:space="preserve">. </w:t>
      </w:r>
      <w:r w:rsidR="00DA5433" w:rsidRPr="00A361D1">
        <w:rPr>
          <w:lang w:val="nl-NL"/>
        </w:rPr>
        <w:t xml:space="preserve">De </w:t>
      </w:r>
      <w:r w:rsidR="00E640CD" w:rsidRPr="00A361D1">
        <w:rPr>
          <w:lang w:val="nl-NL"/>
        </w:rPr>
        <w:t xml:space="preserve">school .................................................................. </w:t>
      </w:r>
      <w:r w:rsidR="00E640CD" w:rsidRPr="00A361D1">
        <w:rPr>
          <w:color w:val="0070C0"/>
          <w:lang w:val="nl-NL"/>
        </w:rPr>
        <w:t>[naam van de school]</w:t>
      </w:r>
      <w:r w:rsidR="00E640CD" w:rsidRPr="00A361D1">
        <w:rPr>
          <w:lang w:val="nl-NL"/>
        </w:rPr>
        <w:t xml:space="preserve">, </w:t>
      </w:r>
      <w:r w:rsidR="00DA5433" w:rsidRPr="00A361D1">
        <w:rPr>
          <w:lang w:val="nl-NL"/>
        </w:rPr>
        <w:t xml:space="preserve">het </w:t>
      </w:r>
      <w:r w:rsidR="00607260" w:rsidRPr="00A361D1">
        <w:rPr>
          <w:lang w:val="nl-NL"/>
        </w:rPr>
        <w:t xml:space="preserve">Brussels Studies Institute </w:t>
      </w:r>
      <w:r w:rsidR="00F666CB" w:rsidRPr="00A361D1">
        <w:rPr>
          <w:lang w:val="nl-NL"/>
        </w:rPr>
        <w:t xml:space="preserve">en de gemeente Schaarbeek garanderen dat </w:t>
      </w:r>
      <w:r w:rsidR="00DA5433" w:rsidRPr="00A361D1">
        <w:rPr>
          <w:lang w:val="nl-NL"/>
        </w:rPr>
        <w:t xml:space="preserve">deze beelden in geen geval zullen worden doorgegeven aan derden, noch in hun geheel, noch in uittreksels. </w:t>
      </w:r>
      <w:r w:rsidR="00E640CD" w:rsidRPr="00A361D1">
        <w:rPr>
          <w:lang w:val="nl-NL"/>
        </w:rPr>
        <w:t xml:space="preserve"> </w:t>
      </w:r>
    </w:p>
    <w:p w14:paraId="5A1E9CF9" w14:textId="77777777" w:rsidR="00643013" w:rsidRPr="00A361D1" w:rsidRDefault="00F6593A">
      <w:pPr>
        <w:jc w:val="both"/>
        <w:rPr>
          <w:lang w:val="nl-NL"/>
        </w:rPr>
      </w:pPr>
      <w:r w:rsidRPr="00A361D1">
        <w:rPr>
          <w:lang w:val="nl-NL"/>
        </w:rPr>
        <w:t>Deze toestemming voor het gebruik van mijn beeldrechten is gratis</w:t>
      </w:r>
      <w:r w:rsidR="00E640CD" w:rsidRPr="00A361D1">
        <w:rPr>
          <w:lang w:val="nl-NL"/>
        </w:rPr>
        <w:t xml:space="preserve">. </w:t>
      </w:r>
    </w:p>
    <w:p w14:paraId="50BCBB9D" w14:textId="77777777" w:rsidR="00E640CD" w:rsidRPr="00A361D1" w:rsidRDefault="00E640CD" w:rsidP="00FD3AA0">
      <w:pPr>
        <w:jc w:val="both"/>
        <w:rPr>
          <w:b/>
          <w:bCs/>
          <w:lang w:val="nl-NL"/>
        </w:rPr>
      </w:pPr>
    </w:p>
    <w:p w14:paraId="6378E461" w14:textId="77777777" w:rsidR="00643013" w:rsidRDefault="00F6593A">
      <w:pPr>
        <w:jc w:val="both"/>
        <w:rPr>
          <w:b/>
          <w:bCs/>
          <w:lang w:val="fr-BE"/>
        </w:rPr>
      </w:pPr>
      <w:r w:rsidRPr="001059EC">
        <w:rPr>
          <w:b/>
          <w:bCs/>
          <w:lang w:val="fr-BE"/>
        </w:rPr>
        <w:t xml:space="preserve">...................................., ..................................... </w:t>
      </w:r>
    </w:p>
    <w:p w14:paraId="6B3419A2" w14:textId="77777777" w:rsidR="00F6593A" w:rsidRDefault="00F6593A">
      <w:pPr>
        <w:rPr>
          <w:b/>
          <w:bCs/>
          <w:lang w:val="fr-BE"/>
        </w:rPr>
      </w:pPr>
    </w:p>
    <w:p w14:paraId="2FDE5AF8" w14:textId="5C20A3AD" w:rsidR="00643013" w:rsidRDefault="00F6593A">
      <w:pPr>
        <w:rPr>
          <w:b/>
          <w:bCs/>
          <w:lang w:val="fr-BE"/>
        </w:rPr>
      </w:pPr>
      <w:proofErr w:type="spellStart"/>
      <w:r w:rsidRPr="00773788">
        <w:rPr>
          <w:b/>
          <w:bCs/>
          <w:lang w:val="fr-BE"/>
        </w:rPr>
        <w:t>Handtekening</w:t>
      </w:r>
      <w:proofErr w:type="spellEnd"/>
      <w:r w:rsidRPr="00773788">
        <w:rPr>
          <w:b/>
          <w:bCs/>
          <w:lang w:val="fr-BE"/>
        </w:rPr>
        <w:t xml:space="preserve"> </w:t>
      </w:r>
      <w:r w:rsidR="00FC4968" w:rsidRPr="00773788">
        <w:rPr>
          <w:b/>
          <w:bCs/>
          <w:lang w:val="fr-BE"/>
        </w:rPr>
        <w:t>:</w:t>
      </w:r>
    </w:p>
    <w:p w14:paraId="065643AB" w14:textId="77777777" w:rsidR="00FC4968" w:rsidRDefault="00FC4968">
      <w:pPr>
        <w:rPr>
          <w:lang w:val="fr-BE"/>
        </w:rPr>
      </w:pPr>
    </w:p>
    <w:p w14:paraId="366EA67A" w14:textId="77777777" w:rsidR="00FC4968" w:rsidRDefault="00FC4968">
      <w:pPr>
        <w:rPr>
          <w:lang w:val="fr-BE"/>
        </w:rPr>
      </w:pPr>
    </w:p>
    <w:p w14:paraId="4DF5685E" w14:textId="77777777" w:rsidR="00FC4968" w:rsidRDefault="00FC4968">
      <w:pPr>
        <w:rPr>
          <w:lang w:val="fr-BE"/>
        </w:rPr>
      </w:pPr>
    </w:p>
    <w:p w14:paraId="5AB1B404" w14:textId="77777777" w:rsidR="00411AFE" w:rsidRDefault="00411AFE">
      <w:pPr>
        <w:rPr>
          <w:lang w:val="fr-BE"/>
        </w:rPr>
      </w:pPr>
    </w:p>
    <w:p w14:paraId="6E53DD6F" w14:textId="77777777" w:rsidR="00411AFE" w:rsidRPr="00411AFE" w:rsidRDefault="00411AFE">
      <w:pPr>
        <w:rPr>
          <w:lang w:val="fr-BE"/>
        </w:rPr>
      </w:pPr>
    </w:p>
    <w:sectPr w:rsidR="00411AFE" w:rsidRPr="00411AFE" w:rsidSect="001F45B1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3D498C" w14:textId="77777777" w:rsidR="00140FB9" w:rsidRDefault="00140FB9" w:rsidP="00FC4968">
      <w:pPr>
        <w:spacing w:after="0" w:line="240" w:lineRule="auto"/>
      </w:pPr>
      <w:r>
        <w:separator/>
      </w:r>
    </w:p>
  </w:endnote>
  <w:endnote w:type="continuationSeparator" w:id="0">
    <w:p w14:paraId="47CFE3F9" w14:textId="77777777" w:rsidR="00140FB9" w:rsidRDefault="00140FB9" w:rsidP="00FC4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DF9A7D" w14:textId="2BE33C0C" w:rsidR="003343A9" w:rsidRPr="003343A9" w:rsidRDefault="003343A9" w:rsidP="003343A9">
    <w:pPr>
      <w:spacing w:after="0" w:line="240" w:lineRule="auto"/>
      <w:jc w:val="center"/>
      <w:rPr>
        <w:sz w:val="24"/>
        <w:szCs w:val="24"/>
        <w:lang w:val="fr-B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50E88C" w14:textId="77777777" w:rsidR="00140FB9" w:rsidRDefault="00140FB9" w:rsidP="00FC4968">
      <w:pPr>
        <w:spacing w:after="0" w:line="240" w:lineRule="auto"/>
      </w:pPr>
      <w:r>
        <w:separator/>
      </w:r>
    </w:p>
  </w:footnote>
  <w:footnote w:type="continuationSeparator" w:id="0">
    <w:p w14:paraId="6083397A" w14:textId="77777777" w:rsidR="00140FB9" w:rsidRDefault="00140FB9" w:rsidP="00FC49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name w:val="WWNum1"/>
    <w:lvl w:ilvl="0">
      <w:start w:val="1"/>
      <w:numFmt w:val="bullet"/>
      <w:lvlText w:val="o"/>
      <w:lvlJc w:val="left"/>
      <w:pPr>
        <w:tabs>
          <w:tab w:val="num" w:pos="0"/>
        </w:tabs>
        <w:ind w:left="360" w:hanging="360"/>
      </w:pPr>
      <w:rPr>
        <w:rFonts w:ascii="Courier New" w:hAnsi="Courier New" w:cs="Courier New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/>
      </w:rPr>
    </w:lvl>
  </w:abstractNum>
  <w:num w:numId="1" w16cid:durableId="2062483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AA0"/>
    <w:rsid w:val="00140FB9"/>
    <w:rsid w:val="0014316B"/>
    <w:rsid w:val="001F45B1"/>
    <w:rsid w:val="002B6A96"/>
    <w:rsid w:val="003343A9"/>
    <w:rsid w:val="0038618D"/>
    <w:rsid w:val="00396754"/>
    <w:rsid w:val="00411AFE"/>
    <w:rsid w:val="004546CC"/>
    <w:rsid w:val="004864BE"/>
    <w:rsid w:val="00523F52"/>
    <w:rsid w:val="00607260"/>
    <w:rsid w:val="00643013"/>
    <w:rsid w:val="006B1D19"/>
    <w:rsid w:val="006F1266"/>
    <w:rsid w:val="00721E8D"/>
    <w:rsid w:val="00752101"/>
    <w:rsid w:val="00773788"/>
    <w:rsid w:val="007B6D94"/>
    <w:rsid w:val="007C2636"/>
    <w:rsid w:val="007D45C6"/>
    <w:rsid w:val="00866811"/>
    <w:rsid w:val="00882095"/>
    <w:rsid w:val="00971608"/>
    <w:rsid w:val="009B6A5C"/>
    <w:rsid w:val="00A361D1"/>
    <w:rsid w:val="00AF6116"/>
    <w:rsid w:val="00BE5555"/>
    <w:rsid w:val="00D207F7"/>
    <w:rsid w:val="00DA5433"/>
    <w:rsid w:val="00DE5A38"/>
    <w:rsid w:val="00E640CD"/>
    <w:rsid w:val="00F6593A"/>
    <w:rsid w:val="00F666CB"/>
    <w:rsid w:val="00FC4968"/>
    <w:rsid w:val="00FD3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54A094"/>
  <w15:chartTrackingRefBased/>
  <w15:docId w15:val="{D20D43E6-1673-4311-A36E-61AA9631F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D3AA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C496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C4968"/>
  </w:style>
  <w:style w:type="paragraph" w:styleId="Pieddepage">
    <w:name w:val="footer"/>
    <w:basedOn w:val="Normal"/>
    <w:link w:val="PieddepageCar"/>
    <w:uiPriority w:val="99"/>
    <w:unhideWhenUsed/>
    <w:rsid w:val="00FC496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C4968"/>
  </w:style>
  <w:style w:type="paragraph" w:customStyle="1" w:styleId="Lijstalinea1">
    <w:name w:val="Lijstalinea1"/>
    <w:basedOn w:val="Normal"/>
    <w:rsid w:val="00FC4968"/>
    <w:pPr>
      <w:suppressAutoHyphens/>
      <w:spacing w:after="120" w:line="360" w:lineRule="auto"/>
      <w:ind w:left="720"/>
      <w:contextualSpacing/>
    </w:pPr>
    <w:rPr>
      <w:rFonts w:ascii="Calibri" w:eastAsia="SimSun" w:hAnsi="Calibri" w:cs="Calibri"/>
      <w:kern w:val="1"/>
      <w:lang w:val="fr-BE"/>
    </w:rPr>
  </w:style>
  <w:style w:type="character" w:styleId="Lienhypertexte">
    <w:name w:val="Hyperlink"/>
    <w:basedOn w:val="Policepardfaut"/>
    <w:uiPriority w:val="99"/>
    <w:unhideWhenUsed/>
    <w:rsid w:val="003343A9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343A9"/>
    <w:rPr>
      <w:color w:val="605E5C"/>
      <w:shd w:val="clear" w:color="auto" w:fill="E1DFDD"/>
    </w:rPr>
  </w:style>
  <w:style w:type="character" w:customStyle="1" w:styleId="Titre1Car">
    <w:name w:val="Titre 1 Car"/>
    <w:basedOn w:val="Policepardfaut"/>
    <w:link w:val="Titre1"/>
    <w:uiPriority w:val="9"/>
    <w:rsid w:val="00FD3A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D3AA0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ous-titreCar">
    <w:name w:val="Sous-titre Car"/>
    <w:basedOn w:val="Policepardfaut"/>
    <w:link w:val="Sous-titre"/>
    <w:uiPriority w:val="11"/>
    <w:rsid w:val="00FD3AA0"/>
    <w:rPr>
      <w:rFonts w:eastAsiaTheme="minorEastAsia"/>
      <w:color w:val="5A5A5A" w:themeColor="text1" w:themeTint="A5"/>
      <w:spacing w:val="15"/>
    </w:rPr>
  </w:style>
  <w:style w:type="paragraph" w:customStyle="1" w:styleId="Default">
    <w:name w:val="Default"/>
    <w:rsid w:val="00FD3AA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SI\Documents\Custom%20Office%20Templates\Lettre%20BSI_def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CE903-59A5-4A34-83C0-A21CD9D8E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Lettre BSI_def</Template>
  <TotalTime>44</TotalTime>
  <Pages>1</Pages>
  <Words>305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BSI - Iadine Degryse</dc:creator>
  <cp:keywords>, docId:C99B51F36BBEAE0541A48DD93373271B</cp:keywords>
  <dc:description/>
  <cp:lastModifiedBy>DEGRYSE Iadine</cp:lastModifiedBy>
  <cp:revision>14</cp:revision>
  <cp:lastPrinted>2021-06-21T07:15:00Z</cp:lastPrinted>
  <dcterms:created xsi:type="dcterms:W3CDTF">2022-05-30T09:49:00Z</dcterms:created>
  <dcterms:modified xsi:type="dcterms:W3CDTF">2024-07-18T15:15:00Z</dcterms:modified>
</cp:coreProperties>
</file>